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32F47" w14:textId="3CF2DE69" w:rsidR="00D6527B" w:rsidRDefault="006E71C9" w:rsidP="006E71C9">
      <w:pPr>
        <w:pStyle w:val="10"/>
        <w:ind w:leftChars="0" w:left="0"/>
        <w:jc w:val="left"/>
      </w:pPr>
      <w:r>
        <w:drawing>
          <wp:inline distT="0" distB="0" distL="0" distR="0" wp14:anchorId="4C4B45B9" wp14:editId="7EBEB367">
            <wp:extent cx="1162050" cy="4603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w:rsidR="00397BE6">
        <w:drawing>
          <wp:anchor distT="0" distB="0" distL="114300" distR="114300" simplePos="0" relativeHeight="251657728" behindDoc="1" locked="0" layoutInCell="1" allowOverlap="1" wp14:anchorId="7A0A9EE0" wp14:editId="763761D2">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99F65" w14:textId="77777777" w:rsidR="00D6527B" w:rsidRDefault="00D6527B" w:rsidP="0038102A">
      <w:pPr>
        <w:pStyle w:val="10"/>
        <w:ind w:left="398"/>
      </w:pPr>
    </w:p>
    <w:p w14:paraId="7854AF0B" w14:textId="77777777" w:rsidR="002737B5" w:rsidRPr="001A0C20" w:rsidRDefault="002737B5" w:rsidP="00581D41">
      <w:pPr>
        <w:pStyle w:val="10"/>
        <w:ind w:left="398"/>
        <w:rPr>
          <w:color w:val="000000"/>
        </w:rPr>
      </w:pPr>
    </w:p>
    <w:p w14:paraId="63CC3287" w14:textId="1D105C13" w:rsidR="00D6527B" w:rsidRPr="000765E6" w:rsidRDefault="00EC4254" w:rsidP="005722A0">
      <w:pPr>
        <w:pStyle w:val="10"/>
        <w:ind w:left="398"/>
      </w:pPr>
      <w:r>
        <mc:AlternateContent>
          <mc:Choice Requires="wps">
            <w:drawing>
              <wp:anchor distT="0" distB="0" distL="114300" distR="114300" simplePos="0" relativeHeight="251660800" behindDoc="0" locked="0" layoutInCell="1" allowOverlap="1" wp14:anchorId="17A9051E" wp14:editId="4A361CED">
                <wp:simplePos x="0" y="0"/>
                <wp:positionH relativeFrom="page">
                  <wp:posOffset>0</wp:posOffset>
                </wp:positionH>
                <wp:positionV relativeFrom="paragraph">
                  <wp:posOffset>-870585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23549488" w14:textId="77777777" w:rsidR="00EC4254" w:rsidRDefault="00EC4254" w:rsidP="00EC4254">
                            <w:pPr>
                              <w:pStyle w:val="2"/>
                              <w:wordWrap w:val="0"/>
                              <w:ind w:left="398"/>
                              <w:jc w:val="left"/>
                              <w:rPr>
                                <w:b/>
                                <w:sz w:val="28"/>
                              </w:rPr>
                            </w:pPr>
                          </w:p>
                          <w:p w14:paraId="7ED2FBA5" w14:textId="77777777" w:rsidR="00EC4254" w:rsidRPr="007C0620" w:rsidRDefault="00EC4254" w:rsidP="00EC4254">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F0CEBC3" w14:textId="77777777" w:rsidR="00EC4254" w:rsidRDefault="00EC4254" w:rsidP="00EC4254">
                            <w:pPr>
                              <w:pStyle w:val="2"/>
                              <w:wordWrap w:val="0"/>
                              <w:ind w:left="398"/>
                              <w:jc w:val="center"/>
                              <w:rPr>
                                <w:b/>
                                <w:sz w:val="36"/>
                              </w:rPr>
                            </w:pPr>
                          </w:p>
                          <w:p w14:paraId="2DBD9DBD" w14:textId="37C6C6DF" w:rsidR="00EC4254" w:rsidRPr="008F2E76" w:rsidRDefault="00EC4254" w:rsidP="00EC4254">
                            <w:pPr>
                              <w:pStyle w:val="2"/>
                              <w:wordWrap w:val="0"/>
                              <w:ind w:left="398"/>
                              <w:jc w:val="center"/>
                              <w:rPr>
                                <w:b/>
                                <w:sz w:val="28"/>
                              </w:rPr>
                            </w:pPr>
                            <w:r w:rsidRPr="000506A0">
                              <w:rPr>
                                <w:b/>
                              </w:rPr>
                              <w:t xml:space="preserve">CYBERVIEW </w:t>
                            </w:r>
                            <w:r>
                              <w:rPr>
                                <w:b/>
                              </w:rPr>
                              <w:t>4</w:t>
                            </w:r>
                            <w:r w:rsidR="005E7338">
                              <w:rPr>
                                <w:b/>
                              </w:rPr>
                              <w:t>1</w:t>
                            </w:r>
                            <w:r>
                              <w:rPr>
                                <w:b/>
                              </w:rPr>
                              <w:t>0</w:t>
                            </w:r>
                            <w:r w:rsidR="00504FF8">
                              <w:rPr>
                                <w:b/>
                              </w:rPr>
                              <w:t>D</w:t>
                            </w:r>
                            <w:r w:rsidR="00A526DF">
                              <w:rPr>
                                <w:b/>
                              </w:rPr>
                              <w:t>-TAA</w:t>
                            </w:r>
                            <w:r>
                              <w:rPr>
                                <w:b/>
                              </w:rPr>
                              <w:br/>
                            </w:r>
                            <w:r>
                              <w:rPr>
                                <w:b/>
                                <w:sz w:val="24"/>
                              </w:rPr>
                              <w:t>4</w:t>
                            </w:r>
                            <w:r w:rsidRPr="00577E47">
                              <w:rPr>
                                <w:b/>
                                <w:sz w:val="24"/>
                              </w:rPr>
                              <w:t xml:space="preserve"> MP Outdoor</w:t>
                            </w:r>
                            <w:r w:rsidR="005E7338">
                              <w:rPr>
                                <w:b/>
                                <w:sz w:val="24"/>
                              </w:rPr>
                              <w:t xml:space="preserve"> Intelligent</w:t>
                            </w:r>
                            <w:r>
                              <w:rPr>
                                <w:b/>
                                <w:sz w:val="24"/>
                              </w:rPr>
                              <w:t xml:space="preserve"> Fixed</w:t>
                            </w:r>
                            <w:r w:rsidRPr="00577E47">
                              <w:rPr>
                                <w:b/>
                                <w:sz w:val="24"/>
                              </w:rPr>
                              <w:t xml:space="preserve"> </w:t>
                            </w:r>
                            <w:r w:rsidR="00504FF8">
                              <w:rPr>
                                <w:b/>
                                <w:sz w:val="24"/>
                              </w:rPr>
                              <w:t>Dome</w:t>
                            </w:r>
                            <w:r w:rsidRPr="00577E47">
                              <w:rPr>
                                <w:b/>
                                <w:sz w:val="24"/>
                              </w:rPr>
                              <w:t xml:space="preserve"> Camera</w:t>
                            </w:r>
                          </w:p>
                          <w:p w14:paraId="5E5925EA" w14:textId="77777777" w:rsidR="00EC4254" w:rsidRPr="00035E40" w:rsidRDefault="00EC4254" w:rsidP="00EC4254">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7A9051E" id="_x0000_t202" coordsize="21600,21600" o:spt="202" path="m,l,21600r21600,l21600,xe">
                <v:stroke joinstyle="miter"/>
                <v:path gradientshapeok="t" o:connecttype="rect"/>
              </v:shapetype>
              <v:shape id="文本框 15" o:spid="_x0000_s1026" type="#_x0000_t202" style="position:absolute;left:0;text-align:left;margin-left:0;margin-top:-68.55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" filled="f" stroked="f" strokeweight=".5pt">
                <v:textbox>
                  <w:txbxContent>
                    <w:p w14:paraId="23549488" w14:textId="77777777" w:rsidR="00EC4254" w:rsidRDefault="00EC4254" w:rsidP="00EC4254">
                      <w:pPr>
                        <w:pStyle w:val="2"/>
                        <w:wordWrap w:val="0"/>
                        <w:ind w:left="398"/>
                        <w:jc w:val="left"/>
                        <w:rPr>
                          <w:b/>
                          <w:sz w:val="28"/>
                        </w:rPr>
                      </w:pPr>
                    </w:p>
                    <w:p w14:paraId="7ED2FBA5" w14:textId="77777777" w:rsidR="00EC4254" w:rsidRPr="007C0620" w:rsidRDefault="00EC4254" w:rsidP="00EC4254">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F0CEBC3" w14:textId="77777777" w:rsidR="00EC4254" w:rsidRDefault="00EC4254" w:rsidP="00EC4254">
                      <w:pPr>
                        <w:pStyle w:val="2"/>
                        <w:wordWrap w:val="0"/>
                        <w:ind w:left="398"/>
                        <w:jc w:val="center"/>
                        <w:rPr>
                          <w:b/>
                          <w:sz w:val="36"/>
                        </w:rPr>
                      </w:pPr>
                    </w:p>
                    <w:p w14:paraId="2DBD9DBD" w14:textId="37C6C6DF" w:rsidR="00EC4254" w:rsidRPr="008F2E76" w:rsidRDefault="00EC4254" w:rsidP="00EC4254">
                      <w:pPr>
                        <w:pStyle w:val="2"/>
                        <w:wordWrap w:val="0"/>
                        <w:ind w:left="398"/>
                        <w:jc w:val="center"/>
                        <w:rPr>
                          <w:b/>
                          <w:sz w:val="28"/>
                        </w:rPr>
                      </w:pPr>
                      <w:r w:rsidRPr="000506A0">
                        <w:rPr>
                          <w:b/>
                        </w:rPr>
                        <w:t xml:space="preserve">CYBERVIEW </w:t>
                      </w:r>
                      <w:r>
                        <w:rPr>
                          <w:b/>
                        </w:rPr>
                        <w:t>4</w:t>
                      </w:r>
                      <w:r w:rsidR="005E7338">
                        <w:rPr>
                          <w:b/>
                        </w:rPr>
                        <w:t>1</w:t>
                      </w:r>
                      <w:r>
                        <w:rPr>
                          <w:b/>
                        </w:rPr>
                        <w:t>0</w:t>
                      </w:r>
                      <w:r w:rsidR="00504FF8">
                        <w:rPr>
                          <w:b/>
                        </w:rPr>
                        <w:t>D</w:t>
                      </w:r>
                      <w:r w:rsidR="00A526DF">
                        <w:rPr>
                          <w:b/>
                        </w:rPr>
                        <w:t>-TAA</w:t>
                      </w:r>
                      <w:r>
                        <w:rPr>
                          <w:b/>
                        </w:rPr>
                        <w:br/>
                      </w:r>
                      <w:r>
                        <w:rPr>
                          <w:b/>
                          <w:sz w:val="24"/>
                        </w:rPr>
                        <w:t>4</w:t>
                      </w:r>
                      <w:r w:rsidRPr="00577E47">
                        <w:rPr>
                          <w:b/>
                          <w:sz w:val="24"/>
                        </w:rPr>
                        <w:t xml:space="preserve"> MP Outdoor</w:t>
                      </w:r>
                      <w:r w:rsidR="005E7338">
                        <w:rPr>
                          <w:b/>
                          <w:sz w:val="24"/>
                        </w:rPr>
                        <w:t xml:space="preserve"> Intelligent</w:t>
                      </w:r>
                      <w:r>
                        <w:rPr>
                          <w:b/>
                          <w:sz w:val="24"/>
                        </w:rPr>
                        <w:t xml:space="preserve"> Fixed</w:t>
                      </w:r>
                      <w:r w:rsidRPr="00577E47">
                        <w:rPr>
                          <w:b/>
                          <w:sz w:val="24"/>
                        </w:rPr>
                        <w:t xml:space="preserve"> </w:t>
                      </w:r>
                      <w:r w:rsidR="00504FF8">
                        <w:rPr>
                          <w:b/>
                          <w:sz w:val="24"/>
                        </w:rPr>
                        <w:t>Dome</w:t>
                      </w:r>
                      <w:r w:rsidRPr="00577E47">
                        <w:rPr>
                          <w:b/>
                          <w:sz w:val="24"/>
                        </w:rPr>
                        <w:t xml:space="preserve"> Camera</w:t>
                      </w:r>
                    </w:p>
                    <w:p w14:paraId="5E5925EA" w14:textId="77777777" w:rsidR="00EC4254" w:rsidRPr="00035E40" w:rsidRDefault="00EC4254" w:rsidP="00EC4254">
                      <w:pPr>
                        <w:pStyle w:val="2"/>
                        <w:wordWrap w:val="0"/>
                        <w:ind w:left="398"/>
                      </w:pPr>
                    </w:p>
                  </w:txbxContent>
                </v:textbox>
                <w10:wrap anchorx="page"/>
              </v:shape>
            </w:pict>
          </mc:Fallback>
        </mc:AlternateContent>
      </w:r>
    </w:p>
    <w:p w14:paraId="2BBB56DC" w14:textId="77777777" w:rsidR="00D6527B" w:rsidRPr="000765E6" w:rsidRDefault="00D6527B" w:rsidP="005722A0">
      <w:pPr>
        <w:pStyle w:val="10"/>
        <w:ind w:left="398"/>
      </w:pPr>
    </w:p>
    <w:p w14:paraId="4D000C63" w14:textId="77777777" w:rsidR="00D6527B" w:rsidRPr="000765E6" w:rsidRDefault="00D6527B" w:rsidP="005722A0">
      <w:pPr>
        <w:pStyle w:val="10"/>
        <w:ind w:left="398"/>
      </w:pPr>
    </w:p>
    <w:p w14:paraId="15E82356" w14:textId="6C17105C" w:rsidR="00D6527B" w:rsidRPr="000765E6" w:rsidRDefault="00D6527B" w:rsidP="005722A0">
      <w:pPr>
        <w:pStyle w:val="10"/>
        <w:ind w:left="398"/>
      </w:pPr>
    </w:p>
    <w:p w14:paraId="05A046E7" w14:textId="77777777" w:rsidR="00581D41" w:rsidRDefault="00581D41" w:rsidP="00581D41">
      <w:pPr>
        <w:ind w:left="420"/>
      </w:pPr>
    </w:p>
    <w:p w14:paraId="70CCC948" w14:textId="77777777" w:rsidR="00E248CA" w:rsidRDefault="00E248CA" w:rsidP="00581D41">
      <w:pPr>
        <w:ind w:left="420"/>
      </w:pPr>
    </w:p>
    <w:p w14:paraId="7B52C64A" w14:textId="77777777" w:rsidR="00E248CA" w:rsidRDefault="00E248CA" w:rsidP="00581D41">
      <w:pPr>
        <w:ind w:left="420"/>
      </w:pPr>
    </w:p>
    <w:p w14:paraId="318DFDE5" w14:textId="77777777" w:rsidR="00581D41" w:rsidRDefault="00581D41" w:rsidP="00581D41">
      <w:pPr>
        <w:ind w:left="420"/>
      </w:pPr>
    </w:p>
    <w:p w14:paraId="2F51FB28"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p>
    <w:p w14:paraId="771CF383" w14:textId="2BF33FBE" w:rsidR="00EF35DB" w:rsidRPr="00EF35DB" w:rsidRDefault="00EC4254" w:rsidP="00EF35DB">
      <w:pPr>
        <w:ind w:left="420"/>
        <w:rPr>
          <w:sz w:val="16"/>
          <w:szCs w:val="16"/>
        </w:rPr>
      </w:pPr>
      <w:r>
        <mc:AlternateContent>
          <mc:Choice Requires="wps">
            <w:drawing>
              <wp:anchor distT="0" distB="0" distL="114300" distR="114300" simplePos="0" relativeHeight="251662848" behindDoc="0" locked="0" layoutInCell="1" allowOverlap="1" wp14:anchorId="2DE13976" wp14:editId="34662AC0">
                <wp:simplePos x="0" y="0"/>
                <wp:positionH relativeFrom="page">
                  <wp:posOffset>171450</wp:posOffset>
                </wp:positionH>
                <wp:positionV relativeFrom="paragraph">
                  <wp:posOffset>-824230</wp:posOffset>
                </wp:positionV>
                <wp:extent cx="3305175" cy="1657350"/>
                <wp:effectExtent l="0" t="0" r="0" b="0"/>
                <wp:wrapNone/>
                <wp:docPr id="26"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488A35EA" w14:textId="77777777" w:rsidR="00EC4254" w:rsidRPr="00B00E6B" w:rsidRDefault="00EC4254" w:rsidP="00EC4254">
                            <w:pPr>
                              <w:pStyle w:val="2"/>
                              <w:wordWrap w:val="0"/>
                              <w:ind w:left="398"/>
                              <w:jc w:val="center"/>
                              <w:rPr>
                                <w:b/>
                                <w:sz w:val="28"/>
                              </w:rPr>
                            </w:pPr>
                            <w:r>
                              <w:rPr>
                                <w:b/>
                                <w:sz w:val="28"/>
                              </w:rPr>
                              <w:t>Other</w:t>
                            </w:r>
                            <w:r w:rsidRPr="00B00E6B">
                              <w:rPr>
                                <w:b/>
                                <w:sz w:val="28"/>
                              </w:rPr>
                              <w:t xml:space="preserve"> L</w:t>
                            </w:r>
                            <w:r>
                              <w:rPr>
                                <w:b/>
                                <w:sz w:val="28"/>
                              </w:rPr>
                              <w:t>anguage</w:t>
                            </w:r>
                          </w:p>
                          <w:p w14:paraId="794337FB" w14:textId="2840FE53" w:rsidR="00EC4254" w:rsidRDefault="00A526DF" w:rsidP="00EC4254">
                            <w:pPr>
                              <w:pStyle w:val="2"/>
                              <w:wordWrap w:val="0"/>
                              <w:ind w:left="398"/>
                              <w:jc w:val="center"/>
                              <w:rPr>
                                <w:sz w:val="28"/>
                              </w:rPr>
                            </w:pPr>
                            <w:r>
                              <w:drawing>
                                <wp:inline distT="0" distB="0" distL="0" distR="0" wp14:anchorId="6069868C" wp14:editId="4B5BA53D">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0" w:name="_GoBack"/>
                            <w:bookmarkEnd w:id="0"/>
                          </w:p>
                          <w:p w14:paraId="22C7A08E" w14:textId="77777777" w:rsidR="00EC4254" w:rsidRDefault="00EC4254" w:rsidP="00EC4254">
                            <w:pPr>
                              <w:pStyle w:val="2"/>
                              <w:wordWrap w:val="0"/>
                              <w:ind w:left="398"/>
                              <w:jc w:val="center"/>
                              <w:rPr>
                                <w:sz w:val="28"/>
                              </w:rPr>
                            </w:pPr>
                          </w:p>
                          <w:p w14:paraId="5F67318A" w14:textId="77777777" w:rsidR="00EC4254" w:rsidRPr="002E4D53" w:rsidRDefault="00EC4254" w:rsidP="00EC4254">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DE13976" id="_x0000_s1028" type="#_x0000_t202" style="position:absolute;left:0;text-align:left;margin-left:13.5pt;margin-top:-64.9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" filled="f" stroked="f" strokeweight=".5pt">
                <v:textbox>
                  <w:txbxContent>
                    <w:p w14:paraId="488A35EA" w14:textId="77777777" w:rsidR="00EC4254" w:rsidRPr="00B00E6B" w:rsidRDefault="00EC4254" w:rsidP="00EC4254">
                      <w:pPr>
                        <w:pStyle w:val="2"/>
                        <w:wordWrap w:val="0"/>
                        <w:ind w:left="398"/>
                        <w:jc w:val="center"/>
                        <w:rPr>
                          <w:b/>
                          <w:sz w:val="28"/>
                        </w:rPr>
                      </w:pPr>
                      <w:r>
                        <w:rPr>
                          <w:b/>
                          <w:sz w:val="28"/>
                        </w:rPr>
                        <w:t>Other</w:t>
                      </w:r>
                      <w:r w:rsidRPr="00B00E6B">
                        <w:rPr>
                          <w:b/>
                          <w:sz w:val="28"/>
                        </w:rPr>
                        <w:t xml:space="preserve"> L</w:t>
                      </w:r>
                      <w:r>
                        <w:rPr>
                          <w:b/>
                          <w:sz w:val="28"/>
                        </w:rPr>
                        <w:t>anguage</w:t>
                      </w:r>
                    </w:p>
                    <w:p w14:paraId="794337FB" w14:textId="2840FE53" w:rsidR="00EC4254" w:rsidRDefault="00A526DF" w:rsidP="00EC4254">
                      <w:pPr>
                        <w:pStyle w:val="2"/>
                        <w:wordWrap w:val="0"/>
                        <w:ind w:left="398"/>
                        <w:jc w:val="center"/>
                        <w:rPr>
                          <w:sz w:val="28"/>
                        </w:rPr>
                      </w:pPr>
                      <w:r>
                        <w:drawing>
                          <wp:inline distT="0" distB="0" distL="0" distR="0" wp14:anchorId="6069868C" wp14:editId="4B5BA53D">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1" w:name="_GoBack"/>
                      <w:bookmarkEnd w:id="1"/>
                    </w:p>
                    <w:p w14:paraId="22C7A08E" w14:textId="77777777" w:rsidR="00EC4254" w:rsidRDefault="00EC4254" w:rsidP="00EC4254">
                      <w:pPr>
                        <w:pStyle w:val="2"/>
                        <w:wordWrap w:val="0"/>
                        <w:ind w:left="398"/>
                        <w:jc w:val="center"/>
                        <w:rPr>
                          <w:sz w:val="28"/>
                        </w:rPr>
                      </w:pPr>
                    </w:p>
                    <w:p w14:paraId="5F67318A" w14:textId="77777777" w:rsidR="00EC4254" w:rsidRPr="002E4D53" w:rsidRDefault="00EC4254" w:rsidP="00EC4254">
                      <w:pPr>
                        <w:pStyle w:val="2"/>
                        <w:wordWrap w:val="0"/>
                        <w:ind w:left="398"/>
                        <w:jc w:val="center"/>
                        <w:rPr>
                          <w:b/>
                          <w:sz w:val="28"/>
                        </w:rPr>
                      </w:pPr>
                      <w:r w:rsidRPr="002E4D53">
                        <w:rPr>
                          <w:b/>
                          <w:sz w:val="28"/>
                        </w:rPr>
                        <w:t>www.gyration.com</w:t>
                      </w:r>
                    </w:p>
                  </w:txbxContent>
                </v:textbox>
                <w10:wrap anchorx="page"/>
              </v:shape>
            </w:pict>
          </mc:Fallback>
        </mc:AlternateContent>
      </w:r>
      <w:r w:rsidR="00607E59">
        <w:br w:type="page"/>
      </w:r>
      <w:bookmarkStart w:id="2" w:name="_Toc446961156"/>
      <w:bookmarkStart w:id="3" w:name="_Toc446961340"/>
      <w:bookmarkStart w:id="4" w:name="_Toc446961630"/>
      <w:bookmarkStart w:id="5" w:name="_Toc29284013"/>
      <w:bookmarkEnd w:id="2"/>
      <w:bookmarkEnd w:id="3"/>
      <w:bookmarkEnd w:id="4"/>
    </w:p>
    <w:p w14:paraId="2CB6DB7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33E55607" w14:textId="77777777" w:rsidR="00C619BC" w:rsidRDefault="00C619BC" w:rsidP="00C619BC">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10"/>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1" w:name="_Toc28243008"/>
      <w:bookmarkStart w:id="12" w:name="_Toc29284015"/>
      <w:r w:rsidRPr="008278C4">
        <w:rPr>
          <w:rFonts w:hint="eastAsia"/>
        </w:rPr>
        <w:t>Precautions</w:t>
      </w:r>
      <w:bookmarkEnd w:id="11"/>
      <w:bookmarkEnd w:id="12"/>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3" w:name="_Toc28243009"/>
      <w:bookmarkStart w:id="14" w:name="_Toc29284016"/>
      <w:r w:rsidRPr="008278C4">
        <w:rPr>
          <w:rFonts w:hint="eastAsia"/>
        </w:rPr>
        <w:t>Maintenance</w:t>
      </w:r>
      <w:bookmarkEnd w:id="13"/>
      <w:bookmarkEnd w:id="14"/>
    </w:p>
    <w:p w14:paraId="2381A95C" w14:textId="77777777" w:rsidR="00EB1CAA" w:rsidRPr="00D65007" w:rsidRDefault="00EB1CAA" w:rsidP="00EB1CAA">
      <w:pPr>
        <w:pStyle w:val="ItemList"/>
      </w:pPr>
      <w:bookmarkStart w:id="15"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5"/>
    </w:p>
    <w:p w14:paraId="46C9A1CF" w14:textId="77777777" w:rsidR="00DF2D8C" w:rsidRDefault="00DF2D8C" w:rsidP="00DF2D8C">
      <w:pPr>
        <w:pStyle w:val="Heading2"/>
      </w:pPr>
      <w:bookmarkStart w:id="16" w:name="_Toc29284018"/>
      <w:r>
        <w:rPr>
          <w:rFonts w:hint="eastAsia"/>
        </w:rPr>
        <w:t>Dimension</w:t>
      </w:r>
      <w:r>
        <w:t>s</w:t>
      </w:r>
      <w:bookmarkEnd w:id="16"/>
    </w:p>
    <w:p w14:paraId="67844D98" w14:textId="4E8577E7" w:rsidR="003735B2" w:rsidRDefault="00F146ED" w:rsidP="004A2D53">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0886741C" w14:textId="0D7D017F" w:rsidR="00A51AFB" w:rsidRDefault="000333D9" w:rsidP="00887682">
      <w:pPr>
        <w:ind w:left="420"/>
        <w:rPr>
          <w:rFonts w:asciiTheme="minorHAnsi" w:hAnsiTheme="minorHAnsi" w:cstheme="minorHAnsi"/>
        </w:rPr>
      </w:pPr>
      <w:r>
        <w:rPr>
          <w:rFonts w:asciiTheme="minorHAnsi" w:hAnsiTheme="minorHAnsi" w:cstheme="minorHAnsi" w:hint="eastAsia"/>
        </w:rPr>
        <w:t>Type</w:t>
      </w:r>
      <w:r>
        <w:rPr>
          <w:rFonts w:asciiTheme="minorHAnsi" w:hAnsiTheme="minorHAnsi" w:cstheme="minorHAnsi"/>
        </w:rPr>
        <w:t xml:space="preserve"> A</w:t>
      </w:r>
      <w:r w:rsidR="00F61710">
        <w:rPr>
          <w:rFonts w:asciiTheme="minorHAnsi" w:hAnsiTheme="minorHAnsi" w:cstheme="minorHAnsi"/>
        </w:rPr>
        <w:t xml:space="preserve">                                                             </w:t>
      </w:r>
      <w:r>
        <w:rPr>
          <w:rFonts w:asciiTheme="minorHAnsi" w:hAnsiTheme="minorHAnsi" w:cstheme="minorHAnsi"/>
        </w:rPr>
        <w:t xml:space="preserve">  </w:t>
      </w:r>
      <w:r w:rsidR="00F61710">
        <w:rPr>
          <w:rFonts w:asciiTheme="minorHAnsi" w:hAnsiTheme="minorHAnsi" w:cstheme="minorHAnsi"/>
        </w:rPr>
        <w:t xml:space="preserve"> </w:t>
      </w:r>
      <w:r>
        <w:rPr>
          <w:rFonts w:asciiTheme="minorHAnsi" w:hAnsiTheme="minorHAnsi" w:cstheme="minorHAnsi" w:hint="eastAsia"/>
        </w:rPr>
        <w:t>Type</w:t>
      </w:r>
      <w:r>
        <w:rPr>
          <w:rFonts w:asciiTheme="minorHAnsi" w:hAnsiTheme="minorHAnsi" w:cstheme="minorHAnsi"/>
        </w:rPr>
        <w:t xml:space="preserve"> B</w:t>
      </w:r>
    </w:p>
    <w:p w14:paraId="7AA122ED" w14:textId="5BA3B201" w:rsidR="00A51AFB" w:rsidRPr="0028663F" w:rsidRDefault="0028663F" w:rsidP="00887682">
      <w:pPr>
        <w:ind w:left="420"/>
        <w:rPr>
          <w:rFonts w:asciiTheme="minorHAnsi" w:hAnsiTheme="minorHAnsi" w:cstheme="minorHAnsi"/>
        </w:rPr>
      </w:pPr>
      <w:r w:rsidRPr="0028663F">
        <w:rPr>
          <w:rFonts w:hint="eastAsia"/>
        </w:rPr>
        <w:lastRenderedPageBreak/>
        <w:drawing>
          <wp:inline distT="0" distB="0" distL="0" distR="0" wp14:anchorId="0DE1CA4B" wp14:editId="5B74B9CA">
            <wp:extent cx="1123950" cy="93642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496" cy="943542"/>
                    </a:xfrm>
                    <a:prstGeom prst="rect">
                      <a:avLst/>
                    </a:prstGeom>
                    <a:noFill/>
                    <a:ln>
                      <a:noFill/>
                    </a:ln>
                  </pic:spPr>
                </pic:pic>
              </a:graphicData>
            </a:graphic>
          </wp:inline>
        </w:drawing>
      </w:r>
      <w:r w:rsidR="00887682">
        <w:rPr>
          <w:rFonts w:asciiTheme="minorHAnsi" w:hAnsiTheme="minorHAnsi" w:cstheme="minorHAnsi" w:hint="eastAsia"/>
        </w:rPr>
        <w:t xml:space="preserve">                </w:t>
      </w:r>
      <w:r w:rsidR="00887682" w:rsidRPr="00A51AFB">
        <w:rPr>
          <w:rFonts w:hint="eastAsia"/>
        </w:rPr>
        <w:drawing>
          <wp:inline distT="0" distB="0" distL="0" distR="0" wp14:anchorId="5DB62404" wp14:editId="738B86FD">
            <wp:extent cx="1119817" cy="9334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001" cy="958611"/>
                    </a:xfrm>
                    <a:prstGeom prst="rect">
                      <a:avLst/>
                    </a:prstGeom>
                    <a:noFill/>
                    <a:ln>
                      <a:noFill/>
                    </a:ln>
                  </pic:spPr>
                </pic:pic>
              </a:graphicData>
            </a:graphic>
          </wp:inline>
        </w:drawing>
      </w:r>
    </w:p>
    <w:p w14:paraId="0D41B1ED" w14:textId="77777777" w:rsidR="00DF2D8C" w:rsidRDefault="00DF2D8C" w:rsidP="00DF2D8C">
      <w:pPr>
        <w:pStyle w:val="Heading2"/>
      </w:pPr>
      <w:bookmarkStart w:id="17" w:name="_Toc29284019"/>
      <w:r>
        <w:rPr>
          <w:rFonts w:hint="eastAsia"/>
        </w:rPr>
        <w:t>Cable Connection</w:t>
      </w:r>
      <w:bookmarkEnd w:id="17"/>
    </w:p>
    <w:p w14:paraId="116DB960" w14:textId="77777777" w:rsidR="00F146ED" w:rsidRDefault="00F146ED" w:rsidP="00F146ED">
      <w:pPr>
        <w:ind w:left="420"/>
      </w:pPr>
      <w:r w:rsidRPr="00420657">
        <w:t>The appearance and tail cable may vary with device model.</w:t>
      </w:r>
    </w:p>
    <w:p w14:paraId="31D18672" w14:textId="113300DA" w:rsidR="00EA0CFB" w:rsidRPr="00302368" w:rsidRDefault="00F146ED" w:rsidP="00EA0CFB">
      <w:pPr>
        <w:ind w:left="420"/>
      </w:pPr>
      <w:r w:rsidRPr="00F53E04">
        <w:drawing>
          <wp:inline distT="0" distB="0" distL="0" distR="0" wp14:anchorId="2BBA7D62" wp14:editId="3D6881BE">
            <wp:extent cx="1771650" cy="1311283"/>
            <wp:effectExtent l="0" t="0" r="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5360"/>
                    <a:stretch>
                      <a:fillRect/>
                    </a:stretch>
                  </pic:blipFill>
                  <pic:spPr bwMode="auto">
                    <a:xfrm>
                      <a:off x="0" y="0"/>
                      <a:ext cx="1803029" cy="1334508"/>
                    </a:xfrm>
                    <a:prstGeom prst="rect">
                      <a:avLst/>
                    </a:prstGeom>
                    <a:noFill/>
                    <a:ln w="9525">
                      <a:noFill/>
                      <a:miter lim="800000"/>
                      <a:headEnd/>
                      <a:tailEnd/>
                    </a:ln>
                  </pic:spPr>
                </pic:pic>
              </a:graphicData>
            </a:graphic>
          </wp:inline>
        </w:drawing>
      </w:r>
    </w:p>
    <w:p w14:paraId="1E2569A4" w14:textId="77777777" w:rsidR="00DF2D8C" w:rsidRDefault="00DF2D8C" w:rsidP="00DF2D8C">
      <w:pPr>
        <w:pStyle w:val="Heading1"/>
        <w:numPr>
          <w:ilvl w:val="0"/>
          <w:numId w:val="34"/>
        </w:numPr>
        <w:shd w:val="clear" w:color="auto" w:fill="595959" w:themeFill="text1" w:themeFillTint="A6"/>
      </w:pPr>
      <w:bookmarkStart w:id="18" w:name="_Toc29284020"/>
      <w:r>
        <w:rPr>
          <w:rFonts w:hint="eastAsia"/>
        </w:rPr>
        <w:t>Mount Your Camer</w:t>
      </w:r>
      <w:r>
        <w:t>a</w:t>
      </w:r>
      <w:bookmarkEnd w:id="18"/>
    </w:p>
    <w:p w14:paraId="3DF6217B" w14:textId="0F1CDBA3" w:rsidR="00DF2D8C" w:rsidRDefault="00EA0CFB" w:rsidP="00DF2D8C">
      <w:pPr>
        <w:pStyle w:val="Heading2"/>
      </w:pPr>
      <w:bookmarkStart w:id="19" w:name="_Ref431375200"/>
      <w:bookmarkStart w:id="20" w:name="_Toc436321124"/>
      <w:bookmarkStart w:id="21" w:name="_Toc442081268"/>
      <w:bookmarkStart w:id="22" w:name="_Toc25849280"/>
      <w:bookmarkStart w:id="23" w:name="_Toc29284022"/>
      <w:r w:rsidRPr="00E747A9">
        <w:t xml:space="preserve"> </w:t>
      </w:r>
      <w:r w:rsidR="00DF2D8C" w:rsidRPr="00E747A9">
        <w:t>(Optional)</w:t>
      </w:r>
      <w:r w:rsidR="00DF2D8C">
        <w:rPr>
          <w:rFonts w:hint="eastAsia"/>
        </w:rPr>
        <w:t xml:space="preserve"> Insert Micro</w:t>
      </w:r>
      <w:r w:rsidR="00DF2D8C">
        <w:t xml:space="preserve"> SD Card</w:t>
      </w:r>
      <w:bookmarkEnd w:id="19"/>
      <w:bookmarkEnd w:id="20"/>
      <w:bookmarkEnd w:id="21"/>
      <w:bookmarkEnd w:id="22"/>
      <w:bookmarkEnd w:id="23"/>
    </w:p>
    <w:p w14:paraId="07AFC8A8" w14:textId="77777777" w:rsidR="00EA0CFB" w:rsidRDefault="00EA0CFB" w:rsidP="00EA0CFB">
      <w:pPr>
        <w:ind w:left="420"/>
      </w:pPr>
      <w:r w:rsidRPr="00B848F1">
        <w:rPr>
          <w:rFonts w:hint="eastAsia"/>
        </w:rPr>
        <w:t>Insert a SD card into the slot to use the local storage function. For detailed specifications of recommended SD cards, contact your dealer or technical support. H</w:t>
      </w:r>
      <w:r w:rsidRPr="00B848F1">
        <w:t>ot plugging is not recommended</w:t>
      </w:r>
      <w:r>
        <w:t>.</w:t>
      </w:r>
    </w:p>
    <w:p w14:paraId="6614DF7F" w14:textId="5D605EDF" w:rsidR="00DF2D8C" w:rsidRDefault="00EA0CFB" w:rsidP="00DF2D8C">
      <w:pPr>
        <w:pStyle w:val="Figure"/>
        <w:ind w:left="420"/>
      </w:pPr>
      <w:r w:rsidRPr="00F5301C">
        <w:drawing>
          <wp:inline distT="0" distB="0" distL="0" distR="0" wp14:anchorId="55246F0C" wp14:editId="3E1F1CC1">
            <wp:extent cx="1985217" cy="850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020" cy="861531"/>
                    </a:xfrm>
                    <a:prstGeom prst="rect">
                      <a:avLst/>
                    </a:prstGeom>
                    <a:noFill/>
                    <a:ln>
                      <a:noFill/>
                    </a:ln>
                  </pic:spPr>
                </pic:pic>
              </a:graphicData>
            </a:graphic>
          </wp:inline>
        </w:drawing>
      </w:r>
    </w:p>
    <w:p w14:paraId="04AD406D" w14:textId="77777777" w:rsidR="005A11F3" w:rsidRPr="00435E63" w:rsidRDefault="005A11F3" w:rsidP="005A11F3">
      <w:pPr>
        <w:pStyle w:val="Heading2"/>
      </w:pPr>
      <w:r>
        <w:lastRenderedPageBreak/>
        <w:t>Ceiling</w:t>
      </w:r>
      <w:r>
        <w:rPr>
          <w:rFonts w:hint="eastAsia"/>
        </w:rPr>
        <w:t xml:space="preserve"> Mount</w:t>
      </w:r>
    </w:p>
    <w:p w14:paraId="24CDD2FB" w14:textId="77777777" w:rsidR="00DF2D8C" w:rsidRPr="00F47C9E" w:rsidRDefault="00DF2D8C" w:rsidP="00DF2D8C">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0723AE12" w14:textId="5BE7CB08" w:rsidR="00DF2D8C" w:rsidRDefault="00A965C5" w:rsidP="000D65A1">
      <w:pPr>
        <w:pStyle w:val="ItemStep0"/>
        <w:numPr>
          <w:ilvl w:val="0"/>
          <w:numId w:val="39"/>
        </w:numPr>
      </w:pPr>
      <w:r>
        <w:rPr>
          <w:rFonts w:hint="eastAsia"/>
        </w:rPr>
        <w:t>Locate the</w:t>
      </w:r>
      <w:r>
        <w:t xml:space="preserve"> positions of</w:t>
      </w:r>
      <w:r>
        <w:rPr>
          <w:rFonts w:hint="eastAsia"/>
        </w:rPr>
        <w:t xml:space="preserve"> the</w:t>
      </w:r>
      <w:r>
        <w:t xml:space="preserve"> holes.</w:t>
      </w:r>
      <w:r w:rsidRPr="00506191">
        <w:t xml:space="preserve"> </w:t>
      </w:r>
      <w:r w:rsidRPr="00BF181D">
        <w:t xml:space="preserve">Paste </w:t>
      </w:r>
      <w:r>
        <w:rPr>
          <w:rFonts w:hint="eastAsia"/>
        </w:rPr>
        <w:t>installation</w:t>
      </w:r>
      <w:r w:rsidRPr="00BF181D">
        <w:t xml:space="preserve"> positioning stickers on the ceiling and </w:t>
      </w:r>
      <w:r w:rsidRPr="00692153">
        <w:rPr>
          <w:rFonts w:hint="eastAsia"/>
        </w:rPr>
        <w:t xml:space="preserve">lead the cables </w:t>
      </w:r>
      <w:r>
        <w:rPr>
          <w:rFonts w:hint="eastAsia"/>
        </w:rPr>
        <w:t>through</w:t>
      </w:r>
      <w:r w:rsidRPr="00692153">
        <w:rPr>
          <w:rFonts w:hint="eastAsia"/>
        </w:rPr>
        <w:t xml:space="preserve"> the hole on the wall</w:t>
      </w:r>
      <w:r w:rsidR="00DF2D8C" w:rsidRPr="00F47C9E">
        <w:t>.</w:t>
      </w:r>
    </w:p>
    <w:p w14:paraId="7ED99591" w14:textId="5914F3E4" w:rsidR="00DF2D8C" w:rsidRPr="00984814" w:rsidRDefault="00A965C5" w:rsidP="00DF2D8C">
      <w:pPr>
        <w:pStyle w:val="Figure"/>
        <w:ind w:left="420"/>
      </w:pPr>
      <w:r w:rsidRPr="00063822">
        <w:drawing>
          <wp:inline distT="0" distB="0" distL="0" distR="0" wp14:anchorId="13DD4BE5" wp14:editId="2BB55068">
            <wp:extent cx="2021811" cy="7325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2" cy="747304"/>
                    </a:xfrm>
                    <a:prstGeom prst="rect">
                      <a:avLst/>
                    </a:prstGeom>
                    <a:noFill/>
                    <a:ln>
                      <a:noFill/>
                    </a:ln>
                  </pic:spPr>
                </pic:pic>
              </a:graphicData>
            </a:graphic>
          </wp:inline>
        </w:drawing>
      </w:r>
    </w:p>
    <w:p w14:paraId="7C4BE23E" w14:textId="77395F08" w:rsidR="00DF2D8C" w:rsidRDefault="00A965C5" w:rsidP="00DF2D8C">
      <w:pPr>
        <w:pStyle w:val="ItemStep0"/>
      </w:pPr>
      <w:r>
        <w:t>Drill holes</w:t>
      </w:r>
      <w:r>
        <w:rPr>
          <w:rFonts w:hint="eastAsia"/>
        </w:rPr>
        <w:t xml:space="preserve"> on the wall.</w:t>
      </w:r>
      <w:r w:rsidRPr="00204866">
        <w:t xml:space="preserve"> </w:t>
      </w:r>
      <w:r w:rsidRPr="004C1259">
        <w:t xml:space="preserve">Use a </w:t>
      </w:r>
      <w:r>
        <w:t>Ø</w:t>
      </w:r>
      <w:r>
        <w:rPr>
          <w:rFonts w:hint="eastAsia"/>
        </w:rPr>
        <w:t xml:space="preserve">6-6.5mm </w:t>
      </w:r>
      <w:r w:rsidRPr="004C1259">
        <w:t>drill bit to drill 30 mm-depth guide holes according to the positions marked by stickers</w:t>
      </w:r>
      <w:r w:rsidR="00DF2D8C" w:rsidRPr="004C1259">
        <w:t>.</w:t>
      </w:r>
    </w:p>
    <w:p w14:paraId="06336D6C" w14:textId="29AC1C05" w:rsidR="00DF2D8C" w:rsidRPr="00BA3A6E" w:rsidRDefault="00A965C5" w:rsidP="00DF2D8C">
      <w:pPr>
        <w:pStyle w:val="Figure"/>
        <w:ind w:left="420"/>
      </w:pPr>
      <w:r w:rsidRPr="00063822">
        <w:drawing>
          <wp:inline distT="0" distB="0" distL="0" distR="0" wp14:anchorId="4ABBB552" wp14:editId="1E27EBE6">
            <wp:extent cx="2114220" cy="687226"/>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703" cy="699735"/>
                    </a:xfrm>
                    <a:prstGeom prst="rect">
                      <a:avLst/>
                    </a:prstGeom>
                    <a:noFill/>
                    <a:ln>
                      <a:noFill/>
                    </a:ln>
                  </pic:spPr>
                </pic:pic>
              </a:graphicData>
            </a:graphic>
          </wp:inline>
        </w:drawing>
      </w:r>
    </w:p>
    <w:p w14:paraId="7DF97650" w14:textId="0227EA08" w:rsidR="00DF2D8C" w:rsidRDefault="000378A3" w:rsidP="000D65A1">
      <w:pPr>
        <w:pStyle w:val="ItemStep0"/>
      </w:pPr>
      <w:r>
        <w:t>Mount the plastic rivets of self-tapping screws.</w:t>
      </w:r>
      <w:r w:rsidRPr="00D60768">
        <w:t xml:space="preserve"> </w:t>
      </w:r>
      <w:r w:rsidRPr="00BF181D">
        <w:t xml:space="preserve">Knock the plastic rivets into the </w:t>
      </w:r>
      <w:r>
        <w:rPr>
          <w:rFonts w:hint="eastAsia"/>
        </w:rPr>
        <w:t xml:space="preserve">guide </w:t>
      </w:r>
      <w:r w:rsidRPr="00BF181D">
        <w:t xml:space="preserve">holes and ensure that they are </w:t>
      </w:r>
      <w:r>
        <w:rPr>
          <w:rFonts w:hint="eastAsia"/>
        </w:rPr>
        <w:t>tightened up</w:t>
      </w:r>
      <w:r w:rsidR="00DF2D8C" w:rsidRPr="00BF181D">
        <w:t>.</w:t>
      </w:r>
    </w:p>
    <w:p w14:paraId="663CD019" w14:textId="3BF1B803" w:rsidR="00DF2D8C" w:rsidRDefault="000378A3" w:rsidP="00DF2D8C">
      <w:pPr>
        <w:pStyle w:val="Figure"/>
        <w:ind w:left="420"/>
      </w:pPr>
      <w:r w:rsidRPr="004442ED">
        <w:drawing>
          <wp:inline distT="0" distB="0" distL="0" distR="0" wp14:anchorId="432D3065" wp14:editId="37A65C59">
            <wp:extent cx="2061364" cy="944032"/>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9690" cy="975323"/>
                    </a:xfrm>
                    <a:prstGeom prst="rect">
                      <a:avLst/>
                    </a:prstGeom>
                    <a:noFill/>
                    <a:ln>
                      <a:noFill/>
                    </a:ln>
                  </pic:spPr>
                </pic:pic>
              </a:graphicData>
            </a:graphic>
          </wp:inline>
        </w:drawing>
      </w:r>
    </w:p>
    <w:p w14:paraId="460844CB" w14:textId="5B59E587" w:rsidR="00DF2D8C" w:rsidRDefault="009243AC" w:rsidP="00DF2D8C">
      <w:pPr>
        <w:pStyle w:val="ItemStep0"/>
      </w:pPr>
      <w:r>
        <w:lastRenderedPageBreak/>
        <w:t xml:space="preserve">Mount the </w:t>
      </w:r>
      <w:r>
        <w:rPr>
          <w:rFonts w:hint="eastAsia"/>
        </w:rPr>
        <w:t>camera</w:t>
      </w:r>
      <w:r>
        <w:t>.</w:t>
      </w:r>
      <w:r w:rsidRPr="008C082A">
        <w:t xml:space="preserve"> </w:t>
      </w:r>
      <w:r w:rsidRPr="00BF181D">
        <w:t xml:space="preserve">Connect all cables </w:t>
      </w:r>
      <w:r>
        <w:t xml:space="preserve">of the ceiling and </w:t>
      </w:r>
      <w:r>
        <w:rPr>
          <w:rFonts w:hint="eastAsia"/>
        </w:rPr>
        <w:t>the camera</w:t>
      </w:r>
      <w:r w:rsidRPr="00BF181D">
        <w:t xml:space="preserve">, </w:t>
      </w:r>
      <w:r>
        <w:rPr>
          <w:rFonts w:hint="eastAsia"/>
        </w:rPr>
        <w:t>lead</w:t>
      </w:r>
      <w:r w:rsidRPr="00BF181D">
        <w:t xml:space="preserve"> self-tapping screws through the guide holes in the </w:t>
      </w:r>
      <w:r>
        <w:rPr>
          <w:rFonts w:hint="eastAsia"/>
        </w:rPr>
        <w:t>camera</w:t>
      </w:r>
      <w:r w:rsidRPr="00BF181D">
        <w:t xml:space="preserve"> base, and f</w:t>
      </w:r>
      <w:r>
        <w:rPr>
          <w:rFonts w:hint="eastAsia"/>
        </w:rPr>
        <w:t>ix</w:t>
      </w:r>
      <w:r w:rsidRPr="00BF181D">
        <w:t xml:space="preserve"> the </w:t>
      </w:r>
      <w:r>
        <w:rPr>
          <w:rFonts w:hint="eastAsia"/>
        </w:rPr>
        <w:t>camera</w:t>
      </w:r>
      <w:r w:rsidRPr="00BF181D">
        <w:t xml:space="preserve"> on the ceiling </w:t>
      </w:r>
      <w:r>
        <w:rPr>
          <w:rFonts w:hint="eastAsia"/>
        </w:rPr>
        <w:t xml:space="preserve">by </w:t>
      </w:r>
      <w:r w:rsidRPr="00BF181D">
        <w:t>using a screwdriver</w:t>
      </w:r>
      <w:r w:rsidR="00DF2D8C">
        <w:rPr>
          <w:rFonts w:hint="eastAsia"/>
        </w:rPr>
        <w:t>.</w:t>
      </w:r>
    </w:p>
    <w:p w14:paraId="4644074C" w14:textId="4F71900F" w:rsidR="00DF2D8C" w:rsidRPr="00BA3A6E" w:rsidRDefault="009243AC" w:rsidP="00DF2D8C">
      <w:pPr>
        <w:pStyle w:val="Figure"/>
        <w:ind w:left="420"/>
      </w:pPr>
      <w:r w:rsidRPr="00084AAA">
        <w:drawing>
          <wp:inline distT="0" distB="0" distL="0" distR="0" wp14:anchorId="52B05FEC" wp14:editId="535CBDB8">
            <wp:extent cx="2154555" cy="10534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4555" cy="1053465"/>
                    </a:xfrm>
                    <a:prstGeom prst="rect">
                      <a:avLst/>
                    </a:prstGeom>
                    <a:noFill/>
                    <a:ln>
                      <a:noFill/>
                    </a:ln>
                  </pic:spPr>
                </pic:pic>
              </a:graphicData>
            </a:graphic>
          </wp:inline>
        </w:drawing>
      </w:r>
    </w:p>
    <w:p w14:paraId="785D1B34" w14:textId="77777777" w:rsidR="009243AC" w:rsidRDefault="009243AC" w:rsidP="009243AC">
      <w:pPr>
        <w:pStyle w:val="ItemStep0"/>
      </w:pPr>
      <w:r>
        <w:t>Adjust the monitoring direction of the lens (tighten screws after vertically adjusting the lens).</w:t>
      </w:r>
      <w:r w:rsidRPr="008C082A">
        <w:rPr>
          <w:rFonts w:hint="eastAsia"/>
        </w:rPr>
        <w:t xml:space="preserve"> </w:t>
      </w:r>
      <w:r>
        <w:rPr>
          <w:rFonts w:hint="eastAsia"/>
        </w:rPr>
        <w:t>T</w:t>
      </w:r>
      <w:r w:rsidRPr="00BF181D">
        <w:t xml:space="preserve">he lens can horizontally turn </w:t>
      </w:r>
      <w:r>
        <w:rPr>
          <w:rFonts w:hint="eastAsia"/>
        </w:rPr>
        <w:t>by rotating the lens base</w:t>
      </w:r>
      <w:r w:rsidRPr="00BF181D">
        <w:t xml:space="preserve">, as </w:t>
      </w:r>
      <w:r>
        <w:rPr>
          <w:rFonts w:hint="eastAsia"/>
        </w:rPr>
        <w:t xml:space="preserve">shown by </w:t>
      </w:r>
      <w:r w:rsidRPr="00BF181D">
        <w:sym w:font="Wingdings" w:char="F08C"/>
      </w:r>
      <w:r>
        <w:rPr>
          <w:rFonts w:hint="eastAsia"/>
        </w:rPr>
        <w:t xml:space="preserve"> in </w:t>
      </w:r>
      <w:r>
        <w:t>the</w:t>
      </w:r>
      <w:r>
        <w:rPr>
          <w:rFonts w:hint="eastAsia"/>
        </w:rPr>
        <w:t xml:space="preserve"> following figure. </w:t>
      </w:r>
      <w:r w:rsidRPr="00BF181D">
        <w:t xml:space="preserve">After </w:t>
      </w:r>
      <w:r>
        <w:rPr>
          <w:rFonts w:hint="eastAsia"/>
        </w:rPr>
        <w:t>loosening</w:t>
      </w:r>
      <w:r w:rsidRPr="00BF181D">
        <w:t xml:space="preserve"> </w:t>
      </w:r>
      <w:r>
        <w:rPr>
          <w:rFonts w:hint="eastAsia"/>
        </w:rPr>
        <w:t>the fastening</w:t>
      </w:r>
      <w:r w:rsidRPr="00BF181D">
        <w:t xml:space="preserve"> screws, you can vertically turn the lens, as </w:t>
      </w:r>
      <w:r>
        <w:rPr>
          <w:rFonts w:hint="eastAsia"/>
        </w:rPr>
        <w:t xml:space="preserve">shown by </w:t>
      </w:r>
      <w:r w:rsidRPr="00BF181D">
        <w:sym w:font="Wingdings" w:char="F08D"/>
      </w:r>
      <w:r w:rsidRPr="00BF181D">
        <w:t xml:space="preserve"> in the </w:t>
      </w:r>
      <w:r>
        <w:rPr>
          <w:rFonts w:hint="eastAsia"/>
        </w:rPr>
        <w:t xml:space="preserve">following </w:t>
      </w:r>
      <w:r w:rsidRPr="00BF181D">
        <w:t>figure</w:t>
      </w:r>
      <w:r>
        <w:t>.</w:t>
      </w:r>
    </w:p>
    <w:p w14:paraId="29B6F3A4" w14:textId="6CA9B408" w:rsidR="00DF2D8C" w:rsidRPr="009243AC" w:rsidRDefault="009243AC" w:rsidP="00DF2D8C">
      <w:pPr>
        <w:pStyle w:val="Figure"/>
        <w:ind w:left="420"/>
      </w:pPr>
      <w:r w:rsidRPr="00F5301C">
        <w:drawing>
          <wp:inline distT="0" distB="0" distL="0" distR="0" wp14:anchorId="456C776A" wp14:editId="6D2DF58C">
            <wp:extent cx="1766860" cy="1075174"/>
            <wp:effectExtent l="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3489" cy="1079208"/>
                    </a:xfrm>
                    <a:prstGeom prst="rect">
                      <a:avLst/>
                    </a:prstGeom>
                    <a:noFill/>
                    <a:ln>
                      <a:noFill/>
                    </a:ln>
                  </pic:spPr>
                </pic:pic>
              </a:graphicData>
            </a:graphic>
          </wp:inline>
        </w:drawing>
      </w:r>
    </w:p>
    <w:p w14:paraId="25FA5810" w14:textId="77777777" w:rsidR="00D23A1B" w:rsidRDefault="00D23A1B" w:rsidP="00D23A1B">
      <w:pPr>
        <w:pStyle w:val="ItemStep0"/>
      </w:pPr>
      <w:r>
        <w:rPr>
          <w:rFonts w:hint="eastAsia"/>
        </w:rPr>
        <w:t xml:space="preserve">Attach the lining </w:t>
      </w:r>
      <w:r>
        <w:t>and</w:t>
      </w:r>
      <w:r>
        <w:rPr>
          <w:rFonts w:hint="eastAsia"/>
        </w:rPr>
        <w:t xml:space="preserve"> lock it into the buckle on the base</w:t>
      </w:r>
      <w:r>
        <w:t>.</w:t>
      </w:r>
      <w:r w:rsidRPr="002279EA">
        <w:t xml:space="preserve"> </w:t>
      </w:r>
      <w:r>
        <w:t>T</w:t>
      </w:r>
      <w:r>
        <w:rPr>
          <w:rFonts w:hint="eastAsia"/>
        </w:rPr>
        <w:t>he follo</w:t>
      </w:r>
      <w:r w:rsidRPr="00C73CCB">
        <w:rPr>
          <w:rFonts w:hint="eastAsia"/>
        </w:rPr>
        <w:t>w</w:t>
      </w:r>
      <w:r>
        <w:rPr>
          <w:rFonts w:hint="eastAsia"/>
        </w:rPr>
        <w:t xml:space="preserve">ing shows the installation </w:t>
      </w:r>
      <w:r>
        <w:t>instructions</w:t>
      </w:r>
      <w:r>
        <w:rPr>
          <w:rFonts w:hint="eastAsia"/>
        </w:rPr>
        <w:t xml:space="preserve"> of cameras 2-Axis and 3-Axis. </w:t>
      </w:r>
      <w:r>
        <w:t>T</w:t>
      </w:r>
      <w:r>
        <w:rPr>
          <w:rFonts w:hint="eastAsia"/>
        </w:rPr>
        <w:t>he linings are different. Please see the actual products for the differences</w:t>
      </w:r>
      <w:r>
        <w:t>.</w:t>
      </w:r>
    </w:p>
    <w:p w14:paraId="10111291" w14:textId="77777777" w:rsidR="00D23A1B" w:rsidRDefault="00D23A1B" w:rsidP="00D23A1B">
      <w:pPr>
        <w:ind w:left="420"/>
      </w:pPr>
      <w:r w:rsidRPr="00446BC1">
        <w:rPr>
          <w:rFonts w:hint="eastAsia"/>
        </w:rPr>
        <w:t>2-Axis:</w:t>
      </w:r>
    </w:p>
    <w:p w14:paraId="7A01F35A" w14:textId="77777777" w:rsidR="00D23A1B" w:rsidRDefault="00D23A1B" w:rsidP="00D23A1B">
      <w:pPr>
        <w:ind w:left="420"/>
        <w:jc w:val="left"/>
      </w:pPr>
      <w:r w:rsidRPr="00F5301C">
        <w:rPr>
          <w:rFonts w:hint="eastAsia"/>
        </w:rPr>
        <w:lastRenderedPageBreak/>
        <w:drawing>
          <wp:inline distT="0" distB="0" distL="0" distR="0" wp14:anchorId="31EB60F7" wp14:editId="2DF3BD0C">
            <wp:extent cx="2412365" cy="1085288"/>
            <wp:effectExtent l="0" t="0" r="6985"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2365" cy="1085288"/>
                    </a:xfrm>
                    <a:prstGeom prst="rect">
                      <a:avLst/>
                    </a:prstGeom>
                    <a:noFill/>
                    <a:ln>
                      <a:noFill/>
                    </a:ln>
                  </pic:spPr>
                </pic:pic>
              </a:graphicData>
            </a:graphic>
          </wp:inline>
        </w:drawing>
      </w:r>
    </w:p>
    <w:p w14:paraId="37E1CA1E" w14:textId="77777777" w:rsidR="00D23A1B" w:rsidRPr="00446BC1" w:rsidRDefault="00D23A1B" w:rsidP="00D23A1B">
      <w:pPr>
        <w:ind w:left="420"/>
      </w:pPr>
      <w:bookmarkStart w:id="24" w:name="OLE_LINK3"/>
      <w:bookmarkStart w:id="25" w:name="OLE_LINK4"/>
      <w:bookmarkStart w:id="26" w:name="OLE_LINK5"/>
      <w:r w:rsidRPr="00446BC1">
        <w:rPr>
          <w:rFonts w:hint="eastAsia"/>
        </w:rPr>
        <w:t>3-Axis:</w:t>
      </w:r>
    </w:p>
    <w:bookmarkEnd w:id="24"/>
    <w:bookmarkEnd w:id="25"/>
    <w:bookmarkEnd w:id="26"/>
    <w:p w14:paraId="6C13B5A4" w14:textId="77777777" w:rsidR="00D23A1B" w:rsidRDefault="00D23A1B" w:rsidP="00D23A1B">
      <w:pPr>
        <w:ind w:left="420"/>
      </w:pPr>
      <w:r>
        <w:t>F</w:t>
      </w:r>
      <w:r>
        <w:rPr>
          <w:rFonts w:hint="eastAsia"/>
        </w:rPr>
        <w:t>or 3-Axis, after adjusting the lens horizontally and vertically (see step</w:t>
      </w:r>
      <w:r>
        <w:t xml:space="preserve"> 5</w:t>
      </w:r>
      <w:r>
        <w:rPr>
          <w:rFonts w:hint="eastAsia"/>
        </w:rPr>
        <w:t xml:space="preserve">), you can also </w:t>
      </w:r>
      <w:r>
        <w:t>rotate</w:t>
      </w:r>
      <w:r>
        <w:rPr>
          <w:rFonts w:hint="eastAsia"/>
        </w:rPr>
        <w:t xml:space="preserve"> the lens </w:t>
      </w:r>
      <w:r w:rsidRPr="00175E25">
        <w:rPr>
          <w:rFonts w:hint="eastAsia"/>
        </w:rPr>
        <w:t>clockwise or counterclockwise</w:t>
      </w:r>
      <w:r>
        <w:rPr>
          <w:rFonts w:hint="eastAsia"/>
        </w:rPr>
        <w:t xml:space="preserve"> to get the desired monitoring direction. </w:t>
      </w:r>
      <w:r>
        <w:t>P</w:t>
      </w:r>
      <w:r>
        <w:rPr>
          <w:rFonts w:hint="eastAsia"/>
        </w:rPr>
        <w:t>lease stop rotating the camera when the lens is blocked, otherwise the camera lens might be damaged</w:t>
      </w:r>
      <w:r>
        <w:t>.</w:t>
      </w:r>
    </w:p>
    <w:p w14:paraId="4B2C3F20" w14:textId="77777777" w:rsidR="00D23A1B" w:rsidRDefault="00D23A1B" w:rsidP="00D23A1B">
      <w:pPr>
        <w:ind w:left="420"/>
        <w:jc w:val="left"/>
      </w:pPr>
      <w:r w:rsidRPr="00F5301C">
        <w:drawing>
          <wp:inline distT="0" distB="0" distL="0" distR="0" wp14:anchorId="7AA83C9D" wp14:editId="232A4946">
            <wp:extent cx="2412365" cy="1125057"/>
            <wp:effectExtent l="0" t="0" r="6985"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2365" cy="1125057"/>
                    </a:xfrm>
                    <a:prstGeom prst="rect">
                      <a:avLst/>
                    </a:prstGeom>
                    <a:noFill/>
                    <a:ln>
                      <a:noFill/>
                    </a:ln>
                  </pic:spPr>
                </pic:pic>
              </a:graphicData>
            </a:graphic>
          </wp:inline>
        </w:drawing>
      </w:r>
    </w:p>
    <w:p w14:paraId="7B7E93DA" w14:textId="77777777" w:rsidR="00D23A1B" w:rsidRDefault="00D23A1B" w:rsidP="00D23A1B">
      <w:pPr>
        <w:pStyle w:val="ItemStep0"/>
      </w:pPr>
      <w:r w:rsidRPr="00BF181D">
        <w:t>Mount the transparent dome housing</w:t>
      </w:r>
      <w:r>
        <w:t>.</w:t>
      </w:r>
    </w:p>
    <w:p w14:paraId="41FAFB3F" w14:textId="77777777" w:rsidR="00D23A1B" w:rsidRDefault="00D23A1B" w:rsidP="00D23A1B">
      <w:pPr>
        <w:pStyle w:val="ItemStep20"/>
      </w:pPr>
      <w:r>
        <w:t xml:space="preserve">Align the screw holes in the base, and tighten the two cross-recessed pan-head screws on the edge of the transparent dome housing to fix </w:t>
      </w:r>
      <w:r>
        <w:rPr>
          <w:rFonts w:hint="eastAsia"/>
        </w:rPr>
        <w:t>it</w:t>
      </w:r>
      <w:r>
        <w:t xml:space="preserve">, as shown by </w:t>
      </w:r>
      <w:r>
        <w:rPr>
          <w:rFonts w:ascii="Times New Roman" w:hAnsi="Times New Roman" w:cs="Times New Roman"/>
        </w:rPr>
        <w:sym w:font="Wingdings" w:char="008C"/>
      </w:r>
      <w:r>
        <w:t xml:space="preserve"> in the following figure.</w:t>
      </w:r>
    </w:p>
    <w:p w14:paraId="54856CD6" w14:textId="77777777" w:rsidR="00D23A1B" w:rsidRDefault="00D23A1B" w:rsidP="00D23A1B">
      <w:pPr>
        <w:pStyle w:val="ItemStep20"/>
      </w:pPr>
      <w:r>
        <w:t xml:space="preserve">Align the grooves (non-tail cable grooves) of the transparent dome housing to the buckle of the base, and push up the dome housing to fix </w:t>
      </w:r>
      <w:r>
        <w:rPr>
          <w:rFonts w:hint="eastAsia"/>
        </w:rPr>
        <w:t>it</w:t>
      </w:r>
      <w:r>
        <w:t xml:space="preserve">, as shown by </w:t>
      </w:r>
      <w:r>
        <w:rPr>
          <w:rFonts w:ascii="Times New Roman" w:hAnsi="Times New Roman" w:cs="Times New Roman"/>
        </w:rPr>
        <w:sym w:font="Wingdings" w:char="008D"/>
      </w:r>
      <w:r>
        <w:t xml:space="preserve"> in the following figure.</w:t>
      </w:r>
    </w:p>
    <w:p w14:paraId="1DAD3C7D" w14:textId="77777777" w:rsidR="00D23A1B" w:rsidRPr="00EA4F0E" w:rsidRDefault="00D23A1B" w:rsidP="00D23A1B">
      <w:pPr>
        <w:ind w:left="420"/>
        <w:jc w:val="left"/>
      </w:pPr>
      <w:r w:rsidRPr="00F5301C">
        <w:lastRenderedPageBreak/>
        <w:drawing>
          <wp:inline distT="0" distB="0" distL="0" distR="0" wp14:anchorId="2849CE2F" wp14:editId="3277AD0D">
            <wp:extent cx="2412365" cy="1247537"/>
            <wp:effectExtent l="0" t="0" r="0"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365" cy="1247537"/>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23A1B" w:rsidRPr="007847B0" w14:paraId="2373F0D8" w14:textId="77777777" w:rsidTr="00C66B96">
        <w:trPr>
          <w:cantSplit/>
          <w:trHeight w:val="260"/>
        </w:trPr>
        <w:tc>
          <w:tcPr>
            <w:tcW w:w="426" w:type="dxa"/>
            <w:tcBorders>
              <w:top w:val="nil"/>
              <w:left w:val="nil"/>
              <w:bottom w:val="nil"/>
              <w:right w:val="nil"/>
              <w:tl2br w:val="nil"/>
              <w:tr2bl w:val="nil"/>
            </w:tcBorders>
            <w:shd w:val="clear" w:color="auto" w:fill="auto"/>
          </w:tcPr>
          <w:p w14:paraId="19F64CB9" w14:textId="77777777" w:rsidR="00D23A1B" w:rsidRDefault="00D23A1B" w:rsidP="00C66B96">
            <w:pPr>
              <w:pStyle w:val="NotesIcons"/>
              <w:keepNext/>
              <w:keepLines/>
              <w:ind w:firstLineChars="50" w:firstLine="110"/>
              <w:rPr>
                <w:lang w:eastAsia="zh-CN"/>
              </w:rPr>
            </w:pPr>
            <w:r w:rsidRPr="00FD389B">
              <w:rPr>
                <w:noProof/>
                <w:lang w:eastAsia="zh-CN"/>
              </w:rPr>
              <w:drawing>
                <wp:inline distT="0" distB="0" distL="0" distR="0" wp14:anchorId="3436AC9B" wp14:editId="30888AD4">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8EA095C" w14:textId="77777777" w:rsidR="00D23A1B" w:rsidRPr="00051768" w:rsidRDefault="00D23A1B" w:rsidP="00C66B96">
            <w:pPr>
              <w:pStyle w:val="NotesHeading"/>
            </w:pPr>
            <w:r>
              <w:rPr>
                <w:rFonts w:hint="eastAsia"/>
              </w:rPr>
              <w:t>N</w:t>
            </w:r>
            <w:r>
              <w:t>OTE!</w:t>
            </w:r>
          </w:p>
          <w:p w14:paraId="6575D215" w14:textId="77777777" w:rsidR="00D23A1B" w:rsidRDefault="00D23A1B" w:rsidP="00C66B96">
            <w:pPr>
              <w:pStyle w:val="NotesTextList"/>
            </w:pPr>
            <w:r>
              <w:t xml:space="preserve">The preceding installation process is concealed installation, during which holes are drilled in the ceiling and tail cable </w:t>
            </w:r>
            <w:r>
              <w:rPr>
                <w:rFonts w:hint="eastAsia"/>
              </w:rPr>
              <w:t>is</w:t>
            </w:r>
            <w:r>
              <w:t xml:space="preserve"> led out from the top of the </w:t>
            </w:r>
            <w:r>
              <w:rPr>
                <w:rFonts w:hint="eastAsia"/>
              </w:rPr>
              <w:t>camera</w:t>
            </w:r>
            <w:r>
              <w:t xml:space="preserve">. Cables are connected and frapped at the ceiling side to prevent messy cables from affecting </w:t>
            </w:r>
            <w:r>
              <w:rPr>
                <w:rFonts w:hint="eastAsia"/>
              </w:rPr>
              <w:t>camera</w:t>
            </w:r>
            <w:r>
              <w:t xml:space="preserve"> mounting. If open installation is adopted, tail cable </w:t>
            </w:r>
            <w:r>
              <w:rPr>
                <w:rFonts w:hint="eastAsia"/>
              </w:rPr>
              <w:t>is</w:t>
            </w:r>
            <w:r>
              <w:t xml:space="preserve"> led out from one side of the </w:t>
            </w:r>
            <w:r>
              <w:rPr>
                <w:rFonts w:hint="eastAsia"/>
              </w:rPr>
              <w:t>camera</w:t>
            </w:r>
            <w:r>
              <w:t xml:space="preserve"> and can be routed from the side groove of the </w:t>
            </w:r>
            <w:r>
              <w:rPr>
                <w:rFonts w:hint="eastAsia"/>
              </w:rPr>
              <w:t>camera</w:t>
            </w:r>
            <w:r>
              <w:t>.</w:t>
            </w:r>
          </w:p>
          <w:p w14:paraId="74094A4A" w14:textId="77777777" w:rsidR="00D23A1B" w:rsidRPr="00E0262E" w:rsidRDefault="00D23A1B" w:rsidP="00C66B96">
            <w:pPr>
              <w:pStyle w:val="NotesTextList"/>
            </w:pPr>
            <w:r>
              <w:t xml:space="preserve">After mounting the dome housing, check that the two cross-recessed pan-head screws on the edge of the dome housing are tightened up to ensure that the </w:t>
            </w:r>
            <w:r>
              <w:rPr>
                <w:rFonts w:hint="eastAsia"/>
              </w:rPr>
              <w:t>camera</w:t>
            </w:r>
            <w:r>
              <w:t xml:space="preserve"> is properly sealed. For details, see </w:t>
            </w:r>
            <w:r w:rsidRPr="00BF181D">
              <w:t>Mount the transparent dome housing</w:t>
            </w:r>
            <w:r>
              <w:t>.</w:t>
            </w:r>
          </w:p>
        </w:tc>
      </w:tr>
    </w:tbl>
    <w:p w14:paraId="69EEE017" w14:textId="77777777" w:rsidR="002916CD" w:rsidRDefault="002916CD" w:rsidP="002916CD">
      <w:pPr>
        <w:ind w:left="42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7" w:name="_Toc29284024"/>
      <w:r>
        <w:rPr>
          <w:rFonts w:hint="eastAsia"/>
        </w:rPr>
        <w:t>Access Your Camera</w:t>
      </w:r>
      <w:bookmarkEnd w:id="27"/>
    </w:p>
    <w:p w14:paraId="13412698" w14:textId="0DA1102A"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lastRenderedPageBreak/>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9"/>
          <w:headerReference w:type="default" r:id="rId30"/>
          <w:footerReference w:type="default" r:id="rId31"/>
          <w:headerReference w:type="first" r:id="rId32"/>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3"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6"/>
      <w:headerReference w:type="default" r:id="rId37"/>
      <w:footerReference w:type="default" r:id="rId38"/>
      <w:headerReference w:type="first" r:id="rId39"/>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DCEB5" w14:textId="77777777" w:rsidR="00C35468" w:rsidRDefault="00C35468" w:rsidP="005722A0">
      <w:pPr>
        <w:ind w:left="420"/>
      </w:pPr>
      <w:r>
        <w:separator/>
      </w:r>
    </w:p>
    <w:p w14:paraId="597FAA5A" w14:textId="77777777" w:rsidR="00C35468" w:rsidRDefault="00C35468">
      <w:pPr>
        <w:ind w:left="420"/>
      </w:pPr>
    </w:p>
    <w:p w14:paraId="11B72C2B" w14:textId="77777777" w:rsidR="00C35468" w:rsidRDefault="00C35468" w:rsidP="00581D41">
      <w:pPr>
        <w:ind w:left="420"/>
      </w:pPr>
    </w:p>
  </w:endnote>
  <w:endnote w:type="continuationSeparator" w:id="0">
    <w:p w14:paraId="42FB54CB" w14:textId="77777777" w:rsidR="00C35468" w:rsidRDefault="00C35468" w:rsidP="005722A0">
      <w:pPr>
        <w:ind w:left="420"/>
      </w:pPr>
      <w:r>
        <w:continuationSeparator/>
      </w:r>
    </w:p>
    <w:p w14:paraId="3EF0D367" w14:textId="77777777" w:rsidR="00C35468" w:rsidRDefault="00C35468">
      <w:pPr>
        <w:ind w:left="420"/>
      </w:pPr>
    </w:p>
    <w:p w14:paraId="37EAE039" w14:textId="77777777" w:rsidR="00C35468" w:rsidRDefault="00C35468"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614468" w:rsidRPr="00614468">
          <w:rPr>
            <w:lang w:val="zh-CN"/>
          </w:rPr>
          <w:t>10</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614468" w:rsidRPr="00614468">
      <w:rPr>
        <w:lang w:val="zh-CN"/>
      </w:rPr>
      <w:t>15</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5329D" w14:textId="77777777" w:rsidR="00C35468" w:rsidRDefault="00C35468" w:rsidP="005722A0">
      <w:pPr>
        <w:ind w:left="420"/>
      </w:pPr>
      <w:r>
        <w:separator/>
      </w:r>
    </w:p>
    <w:p w14:paraId="1D438901" w14:textId="77777777" w:rsidR="00C35468" w:rsidRDefault="00C35468">
      <w:pPr>
        <w:ind w:left="420"/>
      </w:pPr>
    </w:p>
    <w:p w14:paraId="42EBA848" w14:textId="77777777" w:rsidR="00C35468" w:rsidRDefault="00C35468" w:rsidP="00581D41">
      <w:pPr>
        <w:ind w:left="420"/>
      </w:pPr>
    </w:p>
  </w:footnote>
  <w:footnote w:type="continuationSeparator" w:id="0">
    <w:p w14:paraId="512A1CE8" w14:textId="77777777" w:rsidR="00C35468" w:rsidRDefault="00C35468" w:rsidP="005722A0">
      <w:pPr>
        <w:ind w:left="420"/>
      </w:pPr>
      <w:r>
        <w:continuationSeparator/>
      </w:r>
    </w:p>
    <w:p w14:paraId="57A3C759" w14:textId="77777777" w:rsidR="00C35468" w:rsidRDefault="00C35468">
      <w:pPr>
        <w:ind w:left="420"/>
      </w:pPr>
    </w:p>
    <w:p w14:paraId="41237DB8" w14:textId="77777777" w:rsidR="00C35468" w:rsidRDefault="00C35468"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7A905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5B2"/>
    <w:rsid w:val="003738EB"/>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3FD5"/>
    <w:rsid w:val="0044422D"/>
    <w:rsid w:val="0044455D"/>
    <w:rsid w:val="00450BDE"/>
    <w:rsid w:val="0045284A"/>
    <w:rsid w:val="00454164"/>
    <w:rsid w:val="0045427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223A"/>
    <w:rsid w:val="004F5DFF"/>
    <w:rsid w:val="004F6BE5"/>
    <w:rsid w:val="00500BB6"/>
    <w:rsid w:val="00501E47"/>
    <w:rsid w:val="005026C5"/>
    <w:rsid w:val="00503274"/>
    <w:rsid w:val="00503E0C"/>
    <w:rsid w:val="0050424E"/>
    <w:rsid w:val="00504FF8"/>
    <w:rsid w:val="00505199"/>
    <w:rsid w:val="0050635D"/>
    <w:rsid w:val="0050641C"/>
    <w:rsid w:val="00506BCD"/>
    <w:rsid w:val="00510EE2"/>
    <w:rsid w:val="00513158"/>
    <w:rsid w:val="0051440D"/>
    <w:rsid w:val="00514CF0"/>
    <w:rsid w:val="00514E4C"/>
    <w:rsid w:val="005226E2"/>
    <w:rsid w:val="0052344D"/>
    <w:rsid w:val="00523622"/>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11F3"/>
    <w:rsid w:val="005A29C0"/>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E7338"/>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4468"/>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6554"/>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1C9"/>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626B"/>
    <w:rsid w:val="007874E6"/>
    <w:rsid w:val="007877B8"/>
    <w:rsid w:val="007913EE"/>
    <w:rsid w:val="00792B51"/>
    <w:rsid w:val="00793FC4"/>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2CC"/>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8067F"/>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26E"/>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506A"/>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26DF"/>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E46"/>
    <w:rsid w:val="00B30795"/>
    <w:rsid w:val="00B3293B"/>
    <w:rsid w:val="00B32D14"/>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468"/>
    <w:rsid w:val="00C35FE3"/>
    <w:rsid w:val="00C43180"/>
    <w:rsid w:val="00C45DB4"/>
    <w:rsid w:val="00C46257"/>
    <w:rsid w:val="00C46AA7"/>
    <w:rsid w:val="00C47AA8"/>
    <w:rsid w:val="00C508BA"/>
    <w:rsid w:val="00C53627"/>
    <w:rsid w:val="00C543D9"/>
    <w:rsid w:val="00C56803"/>
    <w:rsid w:val="00C619BC"/>
    <w:rsid w:val="00C647D9"/>
    <w:rsid w:val="00C648E8"/>
    <w:rsid w:val="00C65CBD"/>
    <w:rsid w:val="00C66C3C"/>
    <w:rsid w:val="00C702AC"/>
    <w:rsid w:val="00C70FE5"/>
    <w:rsid w:val="00C746B3"/>
    <w:rsid w:val="00C75336"/>
    <w:rsid w:val="00C806DB"/>
    <w:rsid w:val="00C826FE"/>
    <w:rsid w:val="00C84C78"/>
    <w:rsid w:val="00C865BE"/>
    <w:rsid w:val="00C86ACE"/>
    <w:rsid w:val="00C90408"/>
    <w:rsid w:val="00C90903"/>
    <w:rsid w:val="00C91E62"/>
    <w:rsid w:val="00C92768"/>
    <w:rsid w:val="00C94BC3"/>
    <w:rsid w:val="00C96D45"/>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0F1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68D4"/>
    <w:rsid w:val="00EB726A"/>
    <w:rsid w:val="00EC1BF3"/>
    <w:rsid w:val="00EC4254"/>
    <w:rsid w:val="00EC58DF"/>
    <w:rsid w:val="00EC5C91"/>
    <w:rsid w:val="00ED054B"/>
    <w:rsid w:val="00ED36E8"/>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034F"/>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2759"/>
    <w:rsid w:val="00F86418"/>
    <w:rsid w:val="00F871C5"/>
    <w:rsid w:val="00F90508"/>
    <w:rsid w:val="00FA3AFC"/>
    <w:rsid w:val="00FA41BE"/>
    <w:rsid w:val="00FA75FE"/>
    <w:rsid w:val="00FB1270"/>
    <w:rsid w:val="00FB24E1"/>
    <w:rsid w:val="00FB2548"/>
    <w:rsid w:val="00FB33F7"/>
    <w:rsid w:val="00FB7526"/>
    <w:rsid w:val="00FC1707"/>
    <w:rsid w:val="00FC4455"/>
    <w:rsid w:val="00FC7128"/>
    <w:rsid w:val="00FD19F1"/>
    <w:rsid w:val="00FD1D7D"/>
    <w:rsid w:val="00FD389B"/>
    <w:rsid w:val="00FD3F11"/>
    <w:rsid w:val="00FD3F29"/>
    <w:rsid w:val="00FD58E8"/>
    <w:rsid w:val="00FD6441"/>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2.xml"/><Relationship Id="rId35"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5C71D-78AF-4F91-9184-5DFD1E74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15</TotalTime>
  <Pages>16</Pages>
  <Words>3515</Words>
  <Characters>18114</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11</cp:revision>
  <cp:lastPrinted>2020-05-18T08:05:00Z</cp:lastPrinted>
  <dcterms:created xsi:type="dcterms:W3CDTF">2021-06-02T01:19:00Z</dcterms:created>
  <dcterms:modified xsi:type="dcterms:W3CDTF">2021-06-22T00:19:00Z</dcterms:modified>
</cp:coreProperties>
</file>